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0D5E99">
        <w:trPr>
          <w:trHeight w:val="850"/>
        </w:trPr>
        <w:tc>
          <w:tcPr>
            <w:tcW w:w="1414" w:type="pct"/>
            <w:vAlign w:val="bottom"/>
          </w:tcPr>
          <w:p w14:paraId="74607E88" w14:textId="77777777" w:rsidR="000172E5" w:rsidRPr="00637200" w:rsidRDefault="0055492A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0D5E99">
              <w:rPr>
                <w:sz w:val="18"/>
                <w:szCs w:val="18"/>
              </w:rPr>
              <w:t>(osoba</w:t>
            </w:r>
            <w:r w:rsidR="00E47687" w:rsidRPr="000D5E99">
              <w:rPr>
                <w:sz w:val="18"/>
                <w:szCs w:val="18"/>
              </w:rPr>
              <w:t xml:space="preserve"> zgłaszająca noclegi</w:t>
            </w:r>
            <w:r w:rsidR="006865CF" w:rsidRPr="000D5E99">
              <w:rPr>
                <w:sz w:val="18"/>
                <w:szCs w:val="18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55492A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0D5E99">
        <w:trPr>
          <w:trHeight w:val="1742"/>
        </w:trPr>
        <w:tc>
          <w:tcPr>
            <w:tcW w:w="1414" w:type="pct"/>
            <w:vAlign w:val="bottom"/>
          </w:tcPr>
          <w:p w14:paraId="35001173" w14:textId="77777777" w:rsidR="006865CF" w:rsidRPr="00637200" w:rsidRDefault="0055492A" w:rsidP="000D5E99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0D5E99">
              <w:rPr>
                <w:sz w:val="18"/>
                <w:szCs w:val="18"/>
              </w:rPr>
              <w:t>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0D5E99" w:rsidRDefault="006865CF" w:rsidP="00A85EA0">
            <w:pPr>
              <w:pStyle w:val="Wcicienormalne"/>
              <w:rPr>
                <w:sz w:val="26"/>
                <w:szCs w:val="26"/>
              </w:rPr>
            </w:pPr>
            <w:r w:rsidRPr="000D5E99">
              <w:rPr>
                <w:sz w:val="26"/>
                <w:szCs w:val="26"/>
              </w:rPr>
              <w:t xml:space="preserve">Liczba noclegów </w:t>
            </w:r>
            <w:r w:rsidR="00A85EA0" w:rsidRPr="000D5E99">
              <w:rPr>
                <w:sz w:val="18"/>
                <w:szCs w:val="18"/>
              </w:rPr>
              <w:t>(</w:t>
            </w:r>
            <w:r w:rsidRPr="000D5E99">
              <w:rPr>
                <w:sz w:val="18"/>
                <w:szCs w:val="18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0D5E99" w:rsidRDefault="006865CF" w:rsidP="006865CF">
            <w:pPr>
              <w:pStyle w:val="Wcicienormalne"/>
              <w:rPr>
                <w:sz w:val="26"/>
                <w:szCs w:val="26"/>
              </w:rPr>
            </w:pPr>
            <w:r w:rsidRPr="000D5E99">
              <w:rPr>
                <w:sz w:val="26"/>
                <w:szCs w:val="26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0D5E99" w:rsidRDefault="00292898" w:rsidP="006865CF">
            <w:pPr>
              <w:pStyle w:val="Wcicienormalne"/>
              <w:rPr>
                <w:sz w:val="26"/>
                <w:szCs w:val="26"/>
              </w:rPr>
            </w:pPr>
            <w:r w:rsidRPr="000D5E99">
              <w:rPr>
                <w:sz w:val="26"/>
                <w:szCs w:val="26"/>
              </w:rPr>
              <w:t xml:space="preserve">Planowane miejsce biwakowania </w:t>
            </w:r>
            <w:r w:rsidRPr="000D5E99">
              <w:rPr>
                <w:sz w:val="18"/>
                <w:szCs w:val="18"/>
              </w:rPr>
              <w:t>(nazwa obszaru</w:t>
            </w:r>
            <w:r w:rsidR="003C3EF4" w:rsidRPr="000D5E99">
              <w:rPr>
                <w:sz w:val="18"/>
                <w:szCs w:val="18"/>
              </w:rPr>
              <w:t>, lokalizacja</w:t>
            </w:r>
            <w:r w:rsidRPr="000D5E99">
              <w:rPr>
                <w:sz w:val="18"/>
                <w:szCs w:val="18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F65CDF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0C88B527" w:rsidR="00F71B2C" w:rsidRPr="00F65CDF" w:rsidRDefault="0055492A" w:rsidP="00637200">
            <w:pPr>
              <w:rPr>
                <w:rFonts w:cs="Times New Roman"/>
                <w:color w:val="000000" w:themeColor="text1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F65C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 w:rsidRPr="00F65CDF">
              <w:t xml:space="preserve"> </w:t>
            </w:r>
            <w:r w:rsidR="00D41D3C" w:rsidRPr="00F65CDF">
              <w:t>Z</w:t>
            </w:r>
            <w:r w:rsidR="00F71B2C" w:rsidRPr="00F65CDF">
              <w:t>apoznałem się regulaminem obowiązującym na obszarze objętym programem „Zanocuj w lesie”</w:t>
            </w:r>
            <w:r w:rsidR="00F65CDF" w:rsidRPr="00F65CDF">
              <w:t xml:space="preserve"> oraz z informacją</w:t>
            </w:r>
            <w:r w:rsidR="00F65CDF" w:rsidRPr="00F65CDF">
              <w:br/>
            </w:r>
            <w:r w:rsidR="000D5E99" w:rsidRPr="00F65CDF">
              <w:t>o</w:t>
            </w:r>
            <w:r w:rsidR="00F65CDF">
              <w:t xml:space="preserve"> przetwarzaniu danych osobowych - </w:t>
            </w:r>
            <w:r w:rsidR="000D5E99" w:rsidRPr="00F65CDF">
              <w:t>treść dostępna pod adresem: https://plonsk.wa</w:t>
            </w:r>
            <w:bookmarkStart w:id="0" w:name="_GoBack"/>
            <w:bookmarkEnd w:id="0"/>
            <w:r w:rsidR="000D5E99" w:rsidRPr="00F65CDF">
              <w:t>rszawa.lasy.gov.pl/witamy/-/journal_content/56/18095/36407750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243A0E42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56550" w14:textId="77777777" w:rsidR="0055492A" w:rsidRDefault="0055492A" w:rsidP="000172E5">
      <w:pPr>
        <w:spacing w:after="0" w:line="240" w:lineRule="auto"/>
      </w:pPr>
      <w:r>
        <w:separator/>
      </w:r>
    </w:p>
  </w:endnote>
  <w:endnote w:type="continuationSeparator" w:id="0">
    <w:p w14:paraId="18401F44" w14:textId="77777777" w:rsidR="0055492A" w:rsidRDefault="0055492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C32CFA-3609-4091-B725-C49B0380720B}"/>
    <w:embedBold r:id="rId2" w:fontKey="{32753933-E2E4-4863-A3C3-A7304814E0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6EFA9A3-5ABC-4B37-A5E1-11508B3426AF}"/>
    <w:embedBold r:id="rId4" w:fontKey="{2D709312-1D6B-4B62-9828-CFB19FA1EE2D}"/>
    <w:embedItalic r:id="rId5" w:fontKey="{1230C0E8-9E5B-4778-ACAC-2FE70428BE8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CD99FB6-1AAA-4E85-95C8-8E98CDAE5E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D1F8378-7632-4415-8B83-BF05C12525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5CB2A125-05A3-4F48-B13A-F4946657D2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24C330" w14:textId="77777777" w:rsidR="0055492A" w:rsidRDefault="0055492A" w:rsidP="000172E5">
      <w:pPr>
        <w:spacing w:after="0" w:line="240" w:lineRule="auto"/>
      </w:pPr>
      <w:r>
        <w:separator/>
      </w:r>
    </w:p>
  </w:footnote>
  <w:footnote w:type="continuationSeparator" w:id="0">
    <w:p w14:paraId="5735C747" w14:textId="77777777" w:rsidR="0055492A" w:rsidRDefault="0055492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4F62CD67" w:rsidR="00B337A2" w:rsidRPr="000D5E99" w:rsidRDefault="000D5E99" w:rsidP="000D5E99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Zgłoszenie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</w:t>
          </w:r>
          <w:r>
            <w:rPr>
              <w:color w:val="333333" w:themeColor="accent6" w:themeShade="80"/>
              <w:sz w:val="30"/>
              <w:szCs w:val="30"/>
            </w:rPr>
            <w:t xml:space="preserve">legu w ramach Programu </w:t>
          </w:r>
          <w:r>
            <w:rPr>
              <w:color w:val="333333" w:themeColor="accent6" w:themeShade="80"/>
              <w:sz w:val="30"/>
              <w:szCs w:val="30"/>
            </w:rPr>
            <w:br/>
            <w:t xml:space="preserve">„Zanocuj 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 xml:space="preserve">w Nadleśnictwie Płońsk </w:t>
          </w:r>
        </w:p>
      </w:tc>
    </w:tr>
  </w:tbl>
  <w:p w14:paraId="3CB0DEF9" w14:textId="77777777" w:rsidR="000D5E99" w:rsidRDefault="000D5E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0D5E9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73CD6"/>
    <w:rsid w:val="00487D2D"/>
    <w:rsid w:val="004957C0"/>
    <w:rsid w:val="004A033B"/>
    <w:rsid w:val="004D5D62"/>
    <w:rsid w:val="00502E9C"/>
    <w:rsid w:val="005112D0"/>
    <w:rsid w:val="0055492A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48C1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65CDF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4B48D3"/>
    <w:rsid w:val="006D7532"/>
    <w:rsid w:val="00756A93"/>
    <w:rsid w:val="00782D0D"/>
    <w:rsid w:val="007F34AE"/>
    <w:rsid w:val="009903F3"/>
    <w:rsid w:val="00CA7B8E"/>
    <w:rsid w:val="00E75AAD"/>
    <w:rsid w:val="00FB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A2162B-1E7C-40B3-A8DC-F8B60784A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79</Words>
  <Characters>477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2021-04-29T17:26:00Z</dcterms:created>
  <dcterms:modified xsi:type="dcterms:W3CDTF">2021-04-29T17:26:00Z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